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9F54D2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9F54D2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9F54D2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D0312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3DB419F" w14:textId="77777777" w:rsidR="008F1D65" w:rsidRPr="00560E85" w:rsidRDefault="009F54D2" w:rsidP="008F1D65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83781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D65" w:rsidRPr="00560E8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F1D65" w:rsidRPr="00560E85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71B2C" w:rsidRPr="00560E85">
              <w:rPr>
                <w:rFonts w:cstheme="minorHAnsi"/>
                <w:color w:val="000000" w:themeColor="text1"/>
                <w:sz w:val="22"/>
                <w:szCs w:val="22"/>
                <w:u w:val="single"/>
              </w:rPr>
              <w:t>Wyrażam zgodę na</w:t>
            </w:r>
            <w:r w:rsidR="008F1D65" w:rsidRPr="00560E85">
              <w:rPr>
                <w:rFonts w:cstheme="minorHAnsi"/>
                <w:color w:val="000000" w:themeColor="text1"/>
                <w:sz w:val="22"/>
                <w:szCs w:val="22"/>
                <w:u w:val="single"/>
              </w:rPr>
              <w:t xml:space="preserve"> gromadzenie danych osobowych</w:t>
            </w:r>
            <w:r w:rsidR="008F1D65" w:rsidRPr="00560E85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64952760" w14:textId="77777777" w:rsid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031BADF1" w14:textId="59CB3AA1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Administrator danych osobowych</w:t>
            </w:r>
          </w:p>
          <w:p w14:paraId="57ECAA8D" w14:textId="77777777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Administratorem Pani/ Pana danych osobowych jest Nadleśnictwo Zielona Góra z siedzibą  Wilkanowo Przysiółek Rybno 31, 65-950 Zielona Góra. Można się z nami kontaktować drogą elektroniczną pod adresem e-mail: </w:t>
            </w:r>
            <w:hyperlink r:id="rId11" w:history="1">
              <w:r w:rsidRPr="00560E85">
                <w:rPr>
                  <w:rFonts w:ascii="Calibri" w:eastAsia="Calibri" w:hAnsi="Calibri" w:cs="Times New Roman"/>
                  <w:color w:val="0000FF"/>
                  <w:sz w:val="20"/>
                  <w:szCs w:val="20"/>
                  <w:u w:val="single"/>
                  <w:lang w:eastAsia="pl-PL"/>
                </w:rPr>
                <w:t>zielonagora@zielonagora.lasy.gov.pl</w:t>
              </w:r>
            </w:hyperlink>
            <w:r w:rsidRPr="00560E85">
              <w:rPr>
                <w:rFonts w:ascii="Calibri" w:eastAsia="Calibri" w:hAnsi="Calibri" w:cs="Times New Roman"/>
                <w:sz w:val="20"/>
                <w:szCs w:val="20"/>
                <w:lang w:eastAsia="pl-PL"/>
              </w:rPr>
              <w:t xml:space="preserve"> 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telefonicznie - pod 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lastRenderedPageBreak/>
              <w:t>numerem 068 326 53 52 lub tradycyjną pocztą, na adres wskazany powyżej.</w:t>
            </w:r>
          </w:p>
          <w:p w14:paraId="2D57BF50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Inspektor ochrony danych</w:t>
            </w:r>
          </w:p>
          <w:p w14:paraId="1A53339C" w14:textId="756199AC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W sprawach związanych z Pani/Pana danymi osobowymi, można kontaktować się z wyznaczonym Inspektorem ochrony danych na adres e-mail: </w:t>
            </w:r>
            <w:hyperlink r:id="rId12" w:history="1">
              <w:r w:rsidRPr="00560E85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  <w:lang w:eastAsia="pl-PL"/>
                </w:rPr>
                <w:t>iod@comp-net.pl</w:t>
              </w:r>
            </w:hyperlink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. </w:t>
            </w:r>
          </w:p>
          <w:p w14:paraId="04EFAF75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Cele i podstawy przetwarzania</w:t>
            </w:r>
          </w:p>
          <w:p w14:paraId="7A2ACF6D" w14:textId="3C515611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zebrane w zgłoszeniu, są zbierane w ramach Programu „Zanocuj w lesie”, na podstawie Państwa zgody.</w:t>
            </w:r>
          </w:p>
          <w:p w14:paraId="57648414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Odbiorcy danych osobowych</w:t>
            </w:r>
          </w:p>
          <w:p w14:paraId="462BDA4B" w14:textId="175FAA50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mogą zostać ujawnione, innym jednostkom Lasów Państwowych, naszym podwykonawcom (podmioty przetwarzające) oraz odbiorcom danych wynikającym z przepisów prawa.</w:t>
            </w:r>
          </w:p>
          <w:p w14:paraId="1B623FB9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Okres przechowywania danych</w:t>
            </w:r>
          </w:p>
          <w:p w14:paraId="233352D5" w14:textId="77777777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będą przechowywane przez okres zgodny z Jednolitym rzeczowym wykazem akt dla PGL LP lub do czasu wycofania przez Państwa zgody. Cofnięcie zgody nie wpływa na zgodność przetwarzania, którego dokonano na podstawie zgody udzielonej przed jej cofnięciem.</w:t>
            </w:r>
          </w:p>
          <w:p w14:paraId="02FD78D2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Przekazywanie danych do państwa trzeciego/organizacji międzynarodowej</w:t>
            </w:r>
          </w:p>
          <w:p w14:paraId="5110AFAF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nie będą przekazywane do państwa trzeciego/organizacji międzynarodowej.</w:t>
            </w:r>
          </w:p>
          <w:p w14:paraId="0830AA8A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Prawa osób, których dane dotyczą</w:t>
            </w:r>
          </w:p>
          <w:p w14:paraId="4E0B3212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Zgodnie z przepisami prawa przysługują Pani/Panu:</w:t>
            </w:r>
          </w:p>
          <w:p w14:paraId="1E8CB063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dostępu do swoich danych oraz otrzymania ich kopii;</w:t>
            </w:r>
          </w:p>
          <w:p w14:paraId="16578342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sprostowania (poprawiania) swoich danych;</w:t>
            </w:r>
          </w:p>
          <w:p w14:paraId="365344C8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żądania usunięcia swoich danych osobowych</w:t>
            </w:r>
          </w:p>
          <w:p w14:paraId="33828346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prawo do złożenia sprzeciwu; </w:t>
            </w:r>
          </w:p>
          <w:p w14:paraId="30F2ED5F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ograniczenia przetwarzania danych;</w:t>
            </w:r>
          </w:p>
          <w:p w14:paraId="7289204A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 w:after="16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wniesienia skargi do Prezesa UODO (na adres Prezesa Urzędu Ochrony Danych Osobowych, ul. Stawki 2, 00 - 193 Warszawa);</w:t>
            </w:r>
          </w:p>
          <w:p w14:paraId="11A89B5D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Informacja o wymogu podania danych</w:t>
            </w:r>
          </w:p>
          <w:p w14:paraId="0C5D0898" w14:textId="77777777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Podanie przez Państwa danych osobowych jest dobrowolne, lecz niezbędne do realizacji celu. </w:t>
            </w:r>
          </w:p>
          <w:p w14:paraId="681F5F78" w14:textId="77777777" w:rsidR="00560E85" w:rsidRPr="00560E85" w:rsidRDefault="00560E85" w:rsidP="00560E85">
            <w:pPr>
              <w:spacing w:before="0" w:after="160"/>
              <w:ind w:left="539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Informacja o zautomatyzowanym podejmowaniu decyzji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 </w:t>
            </w:r>
          </w:p>
          <w:p w14:paraId="76B25A8E" w14:textId="30EC915C" w:rsidR="008F1D65" w:rsidRPr="00560E85" w:rsidRDefault="00560E85" w:rsidP="00560E85">
            <w:pPr>
              <w:pStyle w:val="paragraph"/>
              <w:spacing w:line="360" w:lineRule="auto"/>
              <w:ind w:left="54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</w:rPr>
              <w:t>Państwa dane nie będą podlegać zautomatyzowanemu podejmowaniu decyzji, w tym również  w formie profilowania.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55C14E65" w:rsidR="008F1D65" w:rsidRPr="00F71B2C" w:rsidRDefault="008F1D65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55BD2F02" w:rsidR="00F71B2C" w:rsidRPr="004957C0" w:rsidRDefault="009F54D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1D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49147580" w:rsidR="000172E5" w:rsidRPr="0006568A" w:rsidRDefault="000172E5" w:rsidP="00637200"/>
    <w:sectPr w:rsidR="000172E5" w:rsidRPr="0006568A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98949" w14:textId="77777777" w:rsidR="009F54D2" w:rsidRDefault="009F54D2" w:rsidP="000172E5">
      <w:pPr>
        <w:spacing w:after="0" w:line="240" w:lineRule="auto"/>
      </w:pPr>
      <w:r>
        <w:separator/>
      </w:r>
    </w:p>
  </w:endnote>
  <w:endnote w:type="continuationSeparator" w:id="0">
    <w:p w14:paraId="672750E1" w14:textId="77777777" w:rsidR="009F54D2" w:rsidRDefault="009F54D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703844-A386-4C41-864E-D1538282120F}"/>
    <w:embedBold r:id="rId2" w:fontKey="{7BB6BDCA-61E0-4384-9BF2-8FCFFA4E7C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CC8E1A4-0799-4652-9237-5B0C55CA4F04}"/>
    <w:embedBold r:id="rId4" w:fontKey="{1E371F5C-5512-43FE-8243-96B2F9541C85}"/>
    <w:embedItalic r:id="rId5" w:fontKey="{83B9A2EC-D8F2-4517-AE4A-02CB596710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40B231E-81B3-46E4-99C1-B28A6E8CAF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2DAE40E-97AB-47DF-8AE4-D512F121593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D874F82-17AF-46AA-A1DE-4F30D83D99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6B521FA-2BAB-4217-A9DB-0FD48C20B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47676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738E6CC" w14:textId="6DA959A2" w:rsidR="00560E85" w:rsidRDefault="00560E85" w:rsidP="00560E8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9F54D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9F54D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12164" w14:textId="77777777" w:rsidR="009F54D2" w:rsidRDefault="009F54D2" w:rsidP="000172E5">
      <w:pPr>
        <w:spacing w:after="0" w:line="240" w:lineRule="auto"/>
      </w:pPr>
      <w:r>
        <w:separator/>
      </w:r>
    </w:p>
  </w:footnote>
  <w:footnote w:type="continuationSeparator" w:id="0">
    <w:p w14:paraId="6EE11AF9" w14:textId="77777777" w:rsidR="009F54D2" w:rsidRDefault="009F54D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2074C33" w14:textId="77777777" w:rsidR="001C2243" w:rsidRDefault="001C2243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</w:p>
        <w:p w14:paraId="2110400B" w14:textId="0C4083A7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4896"/>
        </w:tabs>
        <w:ind w:left="4896" w:hanging="360"/>
      </w:pPr>
    </w:lvl>
    <w:lvl w:ilvl="1">
      <w:start w:val="1"/>
      <w:numFmt w:val="lowerLetter"/>
      <w:lvlText w:val="%2."/>
      <w:lvlJc w:val="left"/>
      <w:pPr>
        <w:tabs>
          <w:tab w:val="num" w:pos="5616"/>
        </w:tabs>
        <w:ind w:left="5616" w:hanging="360"/>
      </w:pPr>
    </w:lvl>
    <w:lvl w:ilvl="2">
      <w:start w:val="1"/>
      <w:numFmt w:val="lowerLetter"/>
      <w:lvlText w:val="%3."/>
      <w:lvlJc w:val="left"/>
      <w:pPr>
        <w:tabs>
          <w:tab w:val="num" w:pos="6336"/>
        </w:tabs>
        <w:ind w:left="6336" w:hanging="360"/>
      </w:pPr>
    </w:lvl>
    <w:lvl w:ilvl="3">
      <w:start w:val="1"/>
      <w:numFmt w:val="lowerLetter"/>
      <w:lvlText w:val="%4."/>
      <w:lvlJc w:val="left"/>
      <w:pPr>
        <w:tabs>
          <w:tab w:val="num" w:pos="7056"/>
        </w:tabs>
        <w:ind w:left="7056" w:hanging="360"/>
      </w:pPr>
    </w:lvl>
    <w:lvl w:ilvl="4">
      <w:start w:val="1"/>
      <w:numFmt w:val="lowerLetter"/>
      <w:lvlText w:val="%5."/>
      <w:lvlJc w:val="left"/>
      <w:pPr>
        <w:tabs>
          <w:tab w:val="num" w:pos="7776"/>
        </w:tabs>
        <w:ind w:left="7776" w:hanging="360"/>
      </w:pPr>
    </w:lvl>
    <w:lvl w:ilvl="5">
      <w:start w:val="1"/>
      <w:numFmt w:val="lowerLetter"/>
      <w:lvlText w:val="%6."/>
      <w:lvlJc w:val="left"/>
      <w:pPr>
        <w:tabs>
          <w:tab w:val="num" w:pos="8496"/>
        </w:tabs>
        <w:ind w:left="8496" w:hanging="360"/>
      </w:pPr>
    </w:lvl>
    <w:lvl w:ilvl="6">
      <w:start w:val="1"/>
      <w:numFmt w:val="lowerLetter"/>
      <w:lvlText w:val="%7."/>
      <w:lvlJc w:val="left"/>
      <w:pPr>
        <w:tabs>
          <w:tab w:val="num" w:pos="9216"/>
        </w:tabs>
        <w:ind w:left="9216" w:hanging="360"/>
      </w:pPr>
    </w:lvl>
    <w:lvl w:ilvl="7">
      <w:start w:val="1"/>
      <w:numFmt w:val="lowerLetter"/>
      <w:lvlText w:val="%8."/>
      <w:lvlJc w:val="left"/>
      <w:pPr>
        <w:tabs>
          <w:tab w:val="num" w:pos="9936"/>
        </w:tabs>
        <w:ind w:left="9936" w:hanging="360"/>
      </w:pPr>
    </w:lvl>
    <w:lvl w:ilvl="8">
      <w:start w:val="1"/>
      <w:numFmt w:val="lowerLetter"/>
      <w:lvlText w:val="%9."/>
      <w:lvlJc w:val="left"/>
      <w:pPr>
        <w:tabs>
          <w:tab w:val="num" w:pos="10656"/>
        </w:tabs>
        <w:ind w:left="10656" w:hanging="36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A154D"/>
    <w:rsid w:val="000B2CBC"/>
    <w:rsid w:val="000D1F49"/>
    <w:rsid w:val="00111A62"/>
    <w:rsid w:val="001727CA"/>
    <w:rsid w:val="001800AB"/>
    <w:rsid w:val="001B1E7D"/>
    <w:rsid w:val="001C2243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0E85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8F1D65"/>
    <w:rsid w:val="0091229C"/>
    <w:rsid w:val="00940E73"/>
    <w:rsid w:val="009512C6"/>
    <w:rsid w:val="0098597D"/>
    <w:rsid w:val="009D1026"/>
    <w:rsid w:val="009F54D2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2287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6213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ny"/>
    <w:rsid w:val="008F1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F1D65"/>
  </w:style>
  <w:style w:type="character" w:customStyle="1" w:styleId="eop">
    <w:name w:val="eop"/>
    <w:basedOn w:val="Domylnaczcionkaakapitu"/>
    <w:rsid w:val="008F1D65"/>
  </w:style>
  <w:style w:type="character" w:customStyle="1" w:styleId="scxw8301832">
    <w:name w:val="scxw8301832"/>
    <w:basedOn w:val="Domylnaczcionkaakapitu"/>
    <w:rsid w:val="008F1D6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ielonagora@zielonagora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10CFB"/>
    <w:rsid w:val="001E1E11"/>
    <w:rsid w:val="00413332"/>
    <w:rsid w:val="0043313D"/>
    <w:rsid w:val="00551D97"/>
    <w:rsid w:val="006D7532"/>
    <w:rsid w:val="00756A93"/>
    <w:rsid w:val="00782D0D"/>
    <w:rsid w:val="007F34AE"/>
    <w:rsid w:val="00903463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  <w:style w:type="paragraph" w:customStyle="1" w:styleId="7A2A4CE4ADDE4BEDBA394A4EBF6D84FF">
    <w:name w:val="7A2A4CE4ADDE4BEDBA394A4EBF6D84FF"/>
    <w:rsid w:val="00903463"/>
  </w:style>
  <w:style w:type="paragraph" w:customStyle="1" w:styleId="A00077EB9FC2464AA21EFCB39C5BA589">
    <w:name w:val="A00077EB9FC2464AA21EFCB39C5BA589"/>
    <w:rsid w:val="00903463"/>
  </w:style>
  <w:style w:type="paragraph" w:customStyle="1" w:styleId="05B6157ACE594DCBA172F972738DC790">
    <w:name w:val="05B6157ACE594DCBA172F972738DC790"/>
    <w:rsid w:val="00903463"/>
  </w:style>
  <w:style w:type="paragraph" w:customStyle="1" w:styleId="36E205FA21E041C59E6869759B9DAAB7">
    <w:name w:val="36E205FA21E041C59E6869759B9DAAB7"/>
    <w:rsid w:val="009034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56EF0F0-ABC2-475B-B437-2C5ED636A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384</Words>
  <Characters>2306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2021-05-04T08:34:00Z</dcterms:created>
  <dcterms:modified xsi:type="dcterms:W3CDTF">2021-05-04T08:34:00Z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