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000000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000000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000000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D0312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13DB419F" w14:textId="77777777" w:rsidR="008F1D65" w:rsidRPr="00560E85" w:rsidRDefault="00000000" w:rsidP="008F1D65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837816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1D65" w:rsidRPr="00560E85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8F1D65" w:rsidRPr="00560E85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  <w:r w:rsidR="00F71B2C" w:rsidRPr="00560E85">
              <w:rPr>
                <w:rFonts w:cstheme="minorHAnsi"/>
                <w:color w:val="000000" w:themeColor="text1"/>
                <w:sz w:val="22"/>
                <w:szCs w:val="22"/>
                <w:u w:val="single"/>
              </w:rPr>
              <w:t>Wyrażam zgodę na</w:t>
            </w:r>
            <w:r w:rsidR="008F1D65" w:rsidRPr="00560E85">
              <w:rPr>
                <w:rFonts w:cstheme="minorHAnsi"/>
                <w:color w:val="000000" w:themeColor="text1"/>
                <w:sz w:val="22"/>
                <w:szCs w:val="22"/>
                <w:u w:val="single"/>
              </w:rPr>
              <w:t xml:space="preserve"> gromadzenie danych osobowych</w:t>
            </w:r>
            <w:r w:rsidR="008F1D65" w:rsidRPr="00560E85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64952760" w14:textId="77777777" w:rsid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</w:p>
          <w:p w14:paraId="031BADF1" w14:textId="59CB3AA1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Administrator danych osobowych</w:t>
            </w:r>
          </w:p>
          <w:p w14:paraId="23D50F30" w14:textId="77777777" w:rsidR="00215D89" w:rsidRDefault="00560E85" w:rsidP="00560E85">
            <w:pPr>
              <w:spacing w:before="0" w:after="16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Administratorem Pani/ Pana danych osobowych jest Nadleśnictwo Zielona Góra z siedzibą</w:t>
            </w:r>
            <w:r w:rsidR="00215D89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 xml:space="preserve"> </w:t>
            </w: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Rybno 31, 65-9</w:t>
            </w:r>
            <w:r w:rsidR="00215D89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43 Rybno</w:t>
            </w: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 xml:space="preserve">. Można się z nami kontaktować drogą elektroniczną pod adresem </w:t>
            </w:r>
          </w:p>
          <w:p w14:paraId="57ECAA8D" w14:textId="3CF87CB5" w:rsidR="00560E85" w:rsidRPr="00560E85" w:rsidRDefault="00560E85" w:rsidP="00560E85">
            <w:pPr>
              <w:spacing w:before="0" w:after="16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lastRenderedPageBreak/>
              <w:t xml:space="preserve">e-mail: </w:t>
            </w:r>
            <w:hyperlink r:id="rId11" w:history="1">
              <w:r w:rsidRPr="00560E85">
                <w:rPr>
                  <w:rFonts w:ascii="Calibri" w:eastAsia="Calibri" w:hAnsi="Calibri" w:cs="Times New Roman"/>
                  <w:color w:val="0000FF"/>
                  <w:sz w:val="20"/>
                  <w:szCs w:val="20"/>
                  <w:u w:val="single"/>
                  <w:lang w:eastAsia="pl-PL"/>
                </w:rPr>
                <w:t>zielonagora@zielonagora.lasy.gov.pl</w:t>
              </w:r>
            </w:hyperlink>
            <w:r w:rsidRPr="00560E85">
              <w:rPr>
                <w:rFonts w:ascii="Calibri" w:eastAsia="Calibri" w:hAnsi="Calibri" w:cs="Times New Roman"/>
                <w:sz w:val="20"/>
                <w:szCs w:val="20"/>
                <w:lang w:eastAsia="pl-PL"/>
              </w:rPr>
              <w:t xml:space="preserve"> </w:t>
            </w: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telefonicznie - pod numerem 068 326 53 52 lub tradycyjną pocztą, na adres wskazany powyżej.</w:t>
            </w:r>
          </w:p>
          <w:p w14:paraId="2D57BF50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Inspektor ochrony danych</w:t>
            </w:r>
          </w:p>
          <w:p w14:paraId="1A53339C" w14:textId="756199AC" w:rsidR="00560E85" w:rsidRPr="00560E85" w:rsidRDefault="00560E85" w:rsidP="00560E85">
            <w:pPr>
              <w:spacing w:before="0" w:after="16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 xml:space="preserve">W sprawach związanych z Pani/Pana danymi osobowymi, można kontaktować się z wyznaczonym Inspektorem ochrony danych na adres e-mail: </w:t>
            </w:r>
            <w:hyperlink r:id="rId12" w:history="1">
              <w:r w:rsidRPr="00560E85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  <w:lang w:eastAsia="pl-PL"/>
                </w:rPr>
                <w:t>iod@comp-net.pl</w:t>
              </w:r>
            </w:hyperlink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 xml:space="preserve">. </w:t>
            </w:r>
          </w:p>
          <w:p w14:paraId="04EFAF75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Cele i podstawy przetwarzania</w:t>
            </w:r>
          </w:p>
          <w:p w14:paraId="7A2ACF6D" w14:textId="3C515611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Pani/Pana dane osobowe zebrane w zgłoszeniu, są zbierane w ramach Programu „Zanocuj w lesie”, na podstawie Państwa zgody.</w:t>
            </w:r>
          </w:p>
          <w:p w14:paraId="57648414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Odbiorcy danych osobowych</w:t>
            </w:r>
          </w:p>
          <w:p w14:paraId="462BDA4B" w14:textId="175FAA50" w:rsidR="00560E85" w:rsidRPr="00560E85" w:rsidRDefault="00560E85" w:rsidP="00560E85">
            <w:pPr>
              <w:spacing w:before="0" w:after="16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Pani/Pana dane osobowe mogą zostać ujawnione, innym jednostkom Lasów Państwowych, naszym podwykonawcom (podmioty przetwarzające) oraz odbiorcom danych wynikającym z przepisów prawa.</w:t>
            </w:r>
          </w:p>
          <w:p w14:paraId="1B623FB9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Okres przechowywania danych</w:t>
            </w:r>
          </w:p>
          <w:p w14:paraId="233352D5" w14:textId="77777777" w:rsidR="00560E85" w:rsidRPr="00560E85" w:rsidRDefault="00560E85" w:rsidP="00560E85">
            <w:pPr>
              <w:spacing w:before="0" w:after="16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Pani/Pana dane osobowe będą przechowywane przez okres zgodny z Jednolitym rzeczowym wykazem akt dla PGL LP lub do czasu wycofania przez Państwa zgody. Cofnięcie zgody nie wpływa na zgodność przetwarzania, którego dokonano na podstawie zgody udzielonej przed jej cofnięciem.</w:t>
            </w:r>
          </w:p>
          <w:p w14:paraId="02FD78D2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Przekazywanie danych do państwa trzeciego/organizacji międzynarodowej</w:t>
            </w:r>
          </w:p>
          <w:p w14:paraId="5110AFAF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Pani/Pana dane osobowe nie będą przekazywane do państwa trzeciego/organizacji międzynarodowej.</w:t>
            </w:r>
          </w:p>
          <w:p w14:paraId="0830AA8A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Prawa osób, których dane dotyczą</w:t>
            </w:r>
          </w:p>
          <w:p w14:paraId="4E0B3212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Zgodnie z przepisami prawa przysługują Pani/Panu:</w:t>
            </w:r>
          </w:p>
          <w:p w14:paraId="1E8CB063" w14:textId="77777777" w:rsidR="00560E85" w:rsidRPr="00560E85" w:rsidRDefault="00560E85" w:rsidP="00560E85">
            <w:pPr>
              <w:numPr>
                <w:ilvl w:val="0"/>
                <w:numId w:val="23"/>
              </w:numPr>
              <w:tabs>
                <w:tab w:val="clear" w:pos="4896"/>
                <w:tab w:val="num" w:pos="720"/>
              </w:tabs>
              <w:spacing w:before="0"/>
              <w:ind w:left="1080"/>
              <w:jc w:val="both"/>
              <w:textAlignment w:val="center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prawo dostępu do swoich danych oraz otrzymania ich kopii;</w:t>
            </w:r>
          </w:p>
          <w:p w14:paraId="16578342" w14:textId="77777777" w:rsidR="00560E85" w:rsidRPr="00560E85" w:rsidRDefault="00560E85" w:rsidP="00560E85">
            <w:pPr>
              <w:numPr>
                <w:ilvl w:val="0"/>
                <w:numId w:val="23"/>
              </w:numPr>
              <w:tabs>
                <w:tab w:val="clear" w:pos="4896"/>
                <w:tab w:val="num" w:pos="720"/>
              </w:tabs>
              <w:spacing w:before="0"/>
              <w:ind w:left="1080"/>
              <w:jc w:val="both"/>
              <w:textAlignment w:val="center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prawo do sprostowania (poprawiania) swoich danych;</w:t>
            </w:r>
          </w:p>
          <w:p w14:paraId="365344C8" w14:textId="77777777" w:rsidR="00560E85" w:rsidRPr="00560E85" w:rsidRDefault="00560E85" w:rsidP="00560E85">
            <w:pPr>
              <w:numPr>
                <w:ilvl w:val="0"/>
                <w:numId w:val="23"/>
              </w:numPr>
              <w:tabs>
                <w:tab w:val="clear" w:pos="4896"/>
                <w:tab w:val="num" w:pos="720"/>
              </w:tabs>
              <w:spacing w:before="0"/>
              <w:ind w:left="1080"/>
              <w:jc w:val="both"/>
              <w:textAlignment w:val="center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prawo do żądania usunięcia swoich danych osobowych</w:t>
            </w:r>
          </w:p>
          <w:p w14:paraId="33828346" w14:textId="77777777" w:rsidR="00560E85" w:rsidRPr="00560E85" w:rsidRDefault="00560E85" w:rsidP="00560E85">
            <w:pPr>
              <w:numPr>
                <w:ilvl w:val="0"/>
                <w:numId w:val="23"/>
              </w:numPr>
              <w:tabs>
                <w:tab w:val="clear" w:pos="4896"/>
                <w:tab w:val="num" w:pos="720"/>
              </w:tabs>
              <w:spacing w:before="0"/>
              <w:ind w:left="1080"/>
              <w:jc w:val="both"/>
              <w:textAlignment w:val="center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 xml:space="preserve">prawo do złożenia sprzeciwu; </w:t>
            </w:r>
          </w:p>
          <w:p w14:paraId="30F2ED5F" w14:textId="77777777" w:rsidR="00560E85" w:rsidRPr="00560E85" w:rsidRDefault="00560E85" w:rsidP="00560E85">
            <w:pPr>
              <w:numPr>
                <w:ilvl w:val="0"/>
                <w:numId w:val="23"/>
              </w:numPr>
              <w:tabs>
                <w:tab w:val="clear" w:pos="4896"/>
                <w:tab w:val="num" w:pos="720"/>
              </w:tabs>
              <w:spacing w:before="0"/>
              <w:ind w:left="1080"/>
              <w:jc w:val="both"/>
              <w:textAlignment w:val="center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prawo do ograniczenia przetwarzania danych;</w:t>
            </w:r>
          </w:p>
          <w:p w14:paraId="7289204A" w14:textId="77777777" w:rsidR="00560E85" w:rsidRPr="00560E85" w:rsidRDefault="00560E85" w:rsidP="00560E85">
            <w:pPr>
              <w:numPr>
                <w:ilvl w:val="0"/>
                <w:numId w:val="23"/>
              </w:numPr>
              <w:tabs>
                <w:tab w:val="clear" w:pos="4896"/>
                <w:tab w:val="num" w:pos="720"/>
              </w:tabs>
              <w:spacing w:before="0" w:after="160"/>
              <w:ind w:left="1080"/>
              <w:jc w:val="both"/>
              <w:textAlignment w:val="center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prawo do wniesienia skargi do Prezesa UODO (na adres Prezesa Urzędu Ochrony Danych Osobowych, ul. Stawki 2, 00 - 193 Warszawa);</w:t>
            </w:r>
          </w:p>
          <w:p w14:paraId="11A89B5D" w14:textId="77777777" w:rsidR="00560E85" w:rsidRPr="00560E85" w:rsidRDefault="00560E85" w:rsidP="00560E85">
            <w:pPr>
              <w:spacing w:before="0"/>
              <w:ind w:left="540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Informacja o wymogu podania danych</w:t>
            </w:r>
          </w:p>
          <w:p w14:paraId="0C5D0898" w14:textId="77777777" w:rsidR="00560E85" w:rsidRPr="00560E85" w:rsidRDefault="00560E85" w:rsidP="00560E85">
            <w:pPr>
              <w:spacing w:before="0" w:after="160"/>
              <w:ind w:left="540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 xml:space="preserve">Podanie przez Państwa danych osobowych jest dobrowolne, lecz niezbędne do realizacji celu. </w:t>
            </w:r>
          </w:p>
          <w:p w14:paraId="681F5F78" w14:textId="77777777" w:rsidR="00560E85" w:rsidRPr="00560E85" w:rsidRDefault="00560E85" w:rsidP="00560E85">
            <w:pPr>
              <w:spacing w:before="0" w:after="160"/>
              <w:ind w:left="539"/>
              <w:jc w:val="both"/>
              <w:rPr>
                <w:rFonts w:ascii="Calibri" w:eastAsia="Calibri" w:hAnsi="Calibri" w:cs="Calibri"/>
                <w:sz w:val="20"/>
                <w:szCs w:val="20"/>
                <w:lang w:eastAsia="pl-PL"/>
              </w:rPr>
            </w:pPr>
            <w:r w:rsidRPr="00560E85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pl-PL"/>
              </w:rPr>
              <w:t>Informacja o zautomatyzowanym podejmowaniu decyzji</w:t>
            </w:r>
            <w:r w:rsidRPr="00560E85">
              <w:rPr>
                <w:rFonts w:ascii="Calibri" w:eastAsia="Calibri" w:hAnsi="Calibri" w:cs="Calibri"/>
                <w:sz w:val="20"/>
                <w:szCs w:val="20"/>
                <w:lang w:eastAsia="pl-PL"/>
              </w:rPr>
              <w:t> </w:t>
            </w:r>
          </w:p>
          <w:p w14:paraId="76B25A8E" w14:textId="30EC915C" w:rsidR="008F1D65" w:rsidRPr="00560E85" w:rsidRDefault="00560E85" w:rsidP="00560E85">
            <w:pPr>
              <w:pStyle w:val="paragraph"/>
              <w:spacing w:line="360" w:lineRule="auto"/>
              <w:ind w:left="540"/>
              <w:jc w:val="both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60E85">
              <w:rPr>
                <w:rFonts w:ascii="Calibri" w:eastAsia="Calibri" w:hAnsi="Calibri" w:cs="Calibri"/>
                <w:sz w:val="20"/>
                <w:szCs w:val="20"/>
              </w:rPr>
              <w:t>Państwa dane nie będą podlegać zautomatyzowanemu podejmowaniu decyzji, w tym również  w formie profilowania.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55C14E65" w:rsidR="008F1D65" w:rsidRPr="00F71B2C" w:rsidRDefault="008F1D65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55BD2F02" w:rsidR="00F71B2C" w:rsidRPr="004957C0" w:rsidRDefault="00000000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F1D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2D43D30" w14:textId="49147580" w:rsidR="000172E5" w:rsidRPr="0006568A" w:rsidRDefault="000172E5" w:rsidP="00637200"/>
    <w:sectPr w:rsidR="000172E5" w:rsidRPr="0006568A" w:rsidSect="0086797B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4B4B" w14:textId="77777777" w:rsidR="00A3132E" w:rsidRDefault="00A3132E" w:rsidP="000172E5">
      <w:pPr>
        <w:spacing w:after="0" w:line="240" w:lineRule="auto"/>
      </w:pPr>
      <w:r>
        <w:separator/>
      </w:r>
    </w:p>
  </w:endnote>
  <w:endnote w:type="continuationSeparator" w:id="0">
    <w:p w14:paraId="3FFF5AD1" w14:textId="77777777" w:rsidR="00A3132E" w:rsidRDefault="00A3132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241B91-B34E-4A68-A1ED-8104CA97EEDC}"/>
    <w:embedBold r:id="rId2" w:fontKey="{3A830CC7-9B3B-4A73-9E3A-833EAC85B8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997B0F1-4002-47DB-BA51-15F47959AA22}"/>
    <w:embedBold r:id="rId4" w:fontKey="{DB75C684-25B1-4958-BD91-630CF346CC37}"/>
    <w:embedItalic r:id="rId5" w:fontKey="{B9E6E27D-BE69-49D9-8307-FFEC05AE449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33790046-44DD-4BD9-9D69-9F4F70E942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2177FE8-BE32-475B-8470-95968824855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3BB72A53-7198-4EC4-BA67-12F11168E8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BCF8A86-D92E-4978-A156-3AA750B93E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247676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0738E6CC" w14:textId="6DA959A2" w:rsidR="00560E85" w:rsidRDefault="00560E85" w:rsidP="00560E85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9F54D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9F54D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3648A" w14:textId="77777777" w:rsidR="00A3132E" w:rsidRDefault="00A3132E" w:rsidP="000172E5">
      <w:pPr>
        <w:spacing w:after="0" w:line="240" w:lineRule="auto"/>
      </w:pPr>
      <w:r>
        <w:separator/>
      </w:r>
    </w:p>
  </w:footnote>
  <w:footnote w:type="continuationSeparator" w:id="0">
    <w:p w14:paraId="569BB104" w14:textId="77777777" w:rsidR="00A3132E" w:rsidRDefault="00A3132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2074C33" w14:textId="77777777" w:rsidR="001C2243" w:rsidRDefault="001C2243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</w:t>
          </w:r>
        </w:p>
        <w:p w14:paraId="2110400B" w14:textId="0C4083A7" w:rsidR="00B337A2" w:rsidRPr="00F71B2C" w:rsidRDefault="001B1E7D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B424A30"/>
    <w:multiLevelType w:val="multilevel"/>
    <w:tmpl w:val="90A23C18"/>
    <w:lvl w:ilvl="0">
      <w:start w:val="1"/>
      <w:numFmt w:val="lowerLetter"/>
      <w:lvlText w:val="%1."/>
      <w:lvlJc w:val="left"/>
      <w:pPr>
        <w:tabs>
          <w:tab w:val="num" w:pos="4896"/>
        </w:tabs>
        <w:ind w:left="4896" w:hanging="360"/>
      </w:pPr>
    </w:lvl>
    <w:lvl w:ilvl="1">
      <w:start w:val="1"/>
      <w:numFmt w:val="lowerLetter"/>
      <w:lvlText w:val="%2."/>
      <w:lvlJc w:val="left"/>
      <w:pPr>
        <w:tabs>
          <w:tab w:val="num" w:pos="5616"/>
        </w:tabs>
        <w:ind w:left="5616" w:hanging="360"/>
      </w:pPr>
    </w:lvl>
    <w:lvl w:ilvl="2">
      <w:start w:val="1"/>
      <w:numFmt w:val="lowerLetter"/>
      <w:lvlText w:val="%3."/>
      <w:lvlJc w:val="left"/>
      <w:pPr>
        <w:tabs>
          <w:tab w:val="num" w:pos="6336"/>
        </w:tabs>
        <w:ind w:left="6336" w:hanging="360"/>
      </w:pPr>
    </w:lvl>
    <w:lvl w:ilvl="3">
      <w:start w:val="1"/>
      <w:numFmt w:val="lowerLetter"/>
      <w:lvlText w:val="%4."/>
      <w:lvlJc w:val="left"/>
      <w:pPr>
        <w:tabs>
          <w:tab w:val="num" w:pos="7056"/>
        </w:tabs>
        <w:ind w:left="7056" w:hanging="360"/>
      </w:pPr>
    </w:lvl>
    <w:lvl w:ilvl="4">
      <w:start w:val="1"/>
      <w:numFmt w:val="lowerLetter"/>
      <w:lvlText w:val="%5."/>
      <w:lvlJc w:val="left"/>
      <w:pPr>
        <w:tabs>
          <w:tab w:val="num" w:pos="7776"/>
        </w:tabs>
        <w:ind w:left="7776" w:hanging="360"/>
      </w:pPr>
    </w:lvl>
    <w:lvl w:ilvl="5">
      <w:start w:val="1"/>
      <w:numFmt w:val="lowerLetter"/>
      <w:lvlText w:val="%6."/>
      <w:lvlJc w:val="left"/>
      <w:pPr>
        <w:tabs>
          <w:tab w:val="num" w:pos="8496"/>
        </w:tabs>
        <w:ind w:left="8496" w:hanging="360"/>
      </w:pPr>
    </w:lvl>
    <w:lvl w:ilvl="6">
      <w:start w:val="1"/>
      <w:numFmt w:val="lowerLetter"/>
      <w:lvlText w:val="%7."/>
      <w:lvlJc w:val="left"/>
      <w:pPr>
        <w:tabs>
          <w:tab w:val="num" w:pos="9216"/>
        </w:tabs>
        <w:ind w:left="9216" w:hanging="360"/>
      </w:pPr>
    </w:lvl>
    <w:lvl w:ilvl="7">
      <w:start w:val="1"/>
      <w:numFmt w:val="lowerLetter"/>
      <w:lvlText w:val="%8."/>
      <w:lvlJc w:val="left"/>
      <w:pPr>
        <w:tabs>
          <w:tab w:val="num" w:pos="9936"/>
        </w:tabs>
        <w:ind w:left="9936" w:hanging="360"/>
      </w:pPr>
    </w:lvl>
    <w:lvl w:ilvl="8">
      <w:start w:val="1"/>
      <w:numFmt w:val="lowerLetter"/>
      <w:lvlText w:val="%9."/>
      <w:lvlJc w:val="left"/>
      <w:pPr>
        <w:tabs>
          <w:tab w:val="num" w:pos="10656"/>
        </w:tabs>
        <w:ind w:left="10656" w:hanging="36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21220715">
    <w:abstractNumId w:val="12"/>
  </w:num>
  <w:num w:numId="2" w16cid:durableId="1031613880">
    <w:abstractNumId w:val="8"/>
  </w:num>
  <w:num w:numId="3" w16cid:durableId="604265666">
    <w:abstractNumId w:val="16"/>
  </w:num>
  <w:num w:numId="4" w16cid:durableId="477693846">
    <w:abstractNumId w:val="13"/>
  </w:num>
  <w:num w:numId="5" w16cid:durableId="155147065">
    <w:abstractNumId w:val="14"/>
  </w:num>
  <w:num w:numId="6" w16cid:durableId="457114100">
    <w:abstractNumId w:val="20"/>
  </w:num>
  <w:num w:numId="7" w16cid:durableId="1769277223">
    <w:abstractNumId w:val="7"/>
  </w:num>
  <w:num w:numId="8" w16cid:durableId="416753786">
    <w:abstractNumId w:val="11"/>
  </w:num>
  <w:num w:numId="9" w16cid:durableId="582303218">
    <w:abstractNumId w:val="18"/>
  </w:num>
  <w:num w:numId="10" w16cid:durableId="1979258282">
    <w:abstractNumId w:val="1"/>
  </w:num>
  <w:num w:numId="11" w16cid:durableId="1775125508">
    <w:abstractNumId w:val="6"/>
  </w:num>
  <w:num w:numId="12" w16cid:durableId="1688604068">
    <w:abstractNumId w:val="0"/>
  </w:num>
  <w:num w:numId="13" w16cid:durableId="858399184">
    <w:abstractNumId w:val="2"/>
  </w:num>
  <w:num w:numId="14" w16cid:durableId="1685328162">
    <w:abstractNumId w:val="10"/>
  </w:num>
  <w:num w:numId="15" w16cid:durableId="1683048961">
    <w:abstractNumId w:val="9"/>
  </w:num>
  <w:num w:numId="16" w16cid:durableId="247154055">
    <w:abstractNumId w:val="17"/>
  </w:num>
  <w:num w:numId="17" w16cid:durableId="204874876">
    <w:abstractNumId w:val="3"/>
  </w:num>
  <w:num w:numId="18" w16cid:durableId="1567374825">
    <w:abstractNumId w:val="22"/>
  </w:num>
  <w:num w:numId="19" w16cid:durableId="2020816371">
    <w:abstractNumId w:val="19"/>
  </w:num>
  <w:num w:numId="20" w16cid:durableId="354305316">
    <w:abstractNumId w:val="15"/>
  </w:num>
  <w:num w:numId="21" w16cid:durableId="2128813343">
    <w:abstractNumId w:val="21"/>
  </w:num>
  <w:num w:numId="22" w16cid:durableId="548105071">
    <w:abstractNumId w:val="5"/>
  </w:num>
  <w:num w:numId="23" w16cid:durableId="140721908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A154D"/>
    <w:rsid w:val="000B2CBC"/>
    <w:rsid w:val="000D1F49"/>
    <w:rsid w:val="00111A62"/>
    <w:rsid w:val="001727CA"/>
    <w:rsid w:val="001800AB"/>
    <w:rsid w:val="001B1E7D"/>
    <w:rsid w:val="001C2243"/>
    <w:rsid w:val="00215D89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0E85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8F1D65"/>
    <w:rsid w:val="0091229C"/>
    <w:rsid w:val="00940E73"/>
    <w:rsid w:val="009512C6"/>
    <w:rsid w:val="0098597D"/>
    <w:rsid w:val="009D1026"/>
    <w:rsid w:val="009F02F9"/>
    <w:rsid w:val="009F54D2"/>
    <w:rsid w:val="009F619A"/>
    <w:rsid w:val="009F6DDE"/>
    <w:rsid w:val="00A3132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22870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26213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ny"/>
    <w:rsid w:val="008F1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8F1D65"/>
  </w:style>
  <w:style w:type="character" w:customStyle="1" w:styleId="eop">
    <w:name w:val="eop"/>
    <w:basedOn w:val="Domylnaczcionkaakapitu"/>
    <w:rsid w:val="008F1D65"/>
  </w:style>
  <w:style w:type="character" w:customStyle="1" w:styleId="scxw8301832">
    <w:name w:val="scxw8301832"/>
    <w:basedOn w:val="Domylnaczcionkaakapitu"/>
    <w:rsid w:val="008F1D65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0E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comp-net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ielonagora@zielonagora.lasy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10CFB"/>
    <w:rsid w:val="001E1E11"/>
    <w:rsid w:val="00413332"/>
    <w:rsid w:val="0043313D"/>
    <w:rsid w:val="004B74ED"/>
    <w:rsid w:val="00551D97"/>
    <w:rsid w:val="006D7532"/>
    <w:rsid w:val="00756A93"/>
    <w:rsid w:val="00782D0D"/>
    <w:rsid w:val="007F34AE"/>
    <w:rsid w:val="00903463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6EF0F0-ABC2-475B-B437-2C5ED636A6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380</Words>
  <Characters>2280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2023-06-21T11:47:00Z</dcterms:created>
  <dcterms:modified xsi:type="dcterms:W3CDTF">2023-06-21T11:52:00Z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